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307" w:rsidRDefault="00F90307" w:rsidP="00872B9A">
      <w:pPr>
        <w:pStyle w:val="Default"/>
        <w:jc w:val="right"/>
        <w:rPr>
          <w:sz w:val="18"/>
          <w:szCs w:val="18"/>
        </w:rPr>
      </w:pPr>
    </w:p>
    <w:p w:rsidR="00F90307" w:rsidRPr="00A0120B" w:rsidRDefault="00F90307" w:rsidP="00872B9A">
      <w:pPr>
        <w:pStyle w:val="Default"/>
        <w:jc w:val="right"/>
        <w:rPr>
          <w:sz w:val="18"/>
          <w:szCs w:val="18"/>
        </w:rPr>
      </w:pPr>
      <w:r w:rsidRPr="00A0120B">
        <w:rPr>
          <w:sz w:val="18"/>
          <w:szCs w:val="18"/>
        </w:rPr>
        <w:t xml:space="preserve">Директору МАУ ДО </w:t>
      </w:r>
    </w:p>
    <w:p w:rsidR="00F90307" w:rsidRPr="00A0120B" w:rsidRDefault="00F90307" w:rsidP="00872B9A">
      <w:pPr>
        <w:pStyle w:val="Default"/>
        <w:jc w:val="right"/>
        <w:rPr>
          <w:sz w:val="18"/>
          <w:szCs w:val="18"/>
        </w:rPr>
      </w:pPr>
      <w:r w:rsidRPr="00A0120B">
        <w:rPr>
          <w:sz w:val="18"/>
          <w:szCs w:val="18"/>
        </w:rPr>
        <w:t>«Спортивная школа № 6» г. Улан-Удэ</w:t>
      </w:r>
    </w:p>
    <w:p w:rsidR="00F90307" w:rsidRPr="00A0120B" w:rsidRDefault="00F90307" w:rsidP="00872B9A">
      <w:pPr>
        <w:pStyle w:val="Default"/>
        <w:jc w:val="right"/>
        <w:rPr>
          <w:sz w:val="18"/>
          <w:szCs w:val="18"/>
        </w:rPr>
      </w:pPr>
      <w:r w:rsidRPr="00A0120B">
        <w:rPr>
          <w:sz w:val="18"/>
          <w:szCs w:val="18"/>
        </w:rPr>
        <w:t>Сороковикову И.М.</w:t>
      </w:r>
    </w:p>
    <w:p w:rsidR="00F90307" w:rsidRPr="00A0120B" w:rsidRDefault="00F90307" w:rsidP="00872B9A">
      <w:pPr>
        <w:pStyle w:val="Default"/>
        <w:jc w:val="right"/>
        <w:rPr>
          <w:sz w:val="18"/>
          <w:szCs w:val="18"/>
        </w:rPr>
      </w:pPr>
      <w:r w:rsidRPr="00A0120B">
        <w:rPr>
          <w:sz w:val="18"/>
          <w:szCs w:val="18"/>
        </w:rPr>
        <w:t xml:space="preserve">От _______________________________________ </w:t>
      </w:r>
    </w:p>
    <w:p w:rsidR="00F90307" w:rsidRPr="00A0120B" w:rsidRDefault="00F90307" w:rsidP="00872B9A">
      <w:pPr>
        <w:pStyle w:val="Default"/>
        <w:jc w:val="right"/>
        <w:rPr>
          <w:sz w:val="18"/>
          <w:szCs w:val="18"/>
        </w:rPr>
      </w:pPr>
      <w:r w:rsidRPr="00A0120B">
        <w:rPr>
          <w:sz w:val="18"/>
          <w:szCs w:val="18"/>
        </w:rPr>
        <w:t xml:space="preserve">Ф.И.О. </w:t>
      </w:r>
      <w:r>
        <w:rPr>
          <w:sz w:val="18"/>
          <w:szCs w:val="18"/>
        </w:rPr>
        <w:t>спортсмена</w:t>
      </w:r>
      <w:r w:rsidRPr="00A0120B">
        <w:rPr>
          <w:sz w:val="18"/>
          <w:szCs w:val="18"/>
        </w:rPr>
        <w:t xml:space="preserve"> </w:t>
      </w:r>
    </w:p>
    <w:p w:rsidR="00F90307" w:rsidRPr="00005451" w:rsidRDefault="00F90307" w:rsidP="00872B9A">
      <w:pPr>
        <w:pStyle w:val="Default"/>
        <w:jc w:val="center"/>
        <w:rPr>
          <w:b/>
          <w:bCs/>
          <w:sz w:val="20"/>
          <w:szCs w:val="20"/>
        </w:rPr>
      </w:pPr>
      <w:r w:rsidRPr="00005451">
        <w:rPr>
          <w:b/>
          <w:bCs/>
          <w:sz w:val="20"/>
          <w:szCs w:val="20"/>
        </w:rPr>
        <w:t>ЗАЯВЛЕНИЕ</w:t>
      </w:r>
    </w:p>
    <w:p w:rsidR="00F90307" w:rsidRPr="009F278E" w:rsidRDefault="00F90307" w:rsidP="00872B9A">
      <w:pPr>
        <w:pStyle w:val="Default"/>
        <w:jc w:val="center"/>
        <w:rPr>
          <w:sz w:val="20"/>
          <w:szCs w:val="20"/>
        </w:rPr>
      </w:pPr>
    </w:p>
    <w:p w:rsidR="00F90307" w:rsidRPr="009F278E" w:rsidRDefault="00F90307" w:rsidP="00062D37">
      <w:pPr>
        <w:pStyle w:val="Default"/>
        <w:spacing w:line="360" w:lineRule="auto"/>
        <w:rPr>
          <w:sz w:val="20"/>
          <w:szCs w:val="20"/>
        </w:rPr>
      </w:pPr>
      <w:r w:rsidRPr="009F278E">
        <w:rPr>
          <w:sz w:val="20"/>
          <w:szCs w:val="20"/>
        </w:rPr>
        <w:t xml:space="preserve">        Прошу принять </w:t>
      </w:r>
      <w:r>
        <w:rPr>
          <w:sz w:val="20"/>
          <w:szCs w:val="20"/>
        </w:rPr>
        <w:t xml:space="preserve">меня </w:t>
      </w:r>
      <w:r w:rsidRPr="009F278E">
        <w:rPr>
          <w:sz w:val="20"/>
          <w:szCs w:val="20"/>
        </w:rPr>
        <w:t xml:space="preserve">в Муниципальное автономное учреждение дополнительного образования «Спортивная школа № 6» г. Улан-Удэ (далее «СШ № 6») на обучение по дополнительным образовательным программам спортивной подготовки по виду спорта «футбол». </w:t>
      </w:r>
    </w:p>
    <w:p w:rsidR="00F90307" w:rsidRPr="009F278E" w:rsidRDefault="00F90307" w:rsidP="00A0120B">
      <w:pPr>
        <w:pStyle w:val="Default"/>
        <w:tabs>
          <w:tab w:val="left" w:pos="10348"/>
        </w:tabs>
        <w:spacing w:line="360" w:lineRule="auto"/>
        <w:rPr>
          <w:sz w:val="20"/>
          <w:szCs w:val="20"/>
        </w:rPr>
      </w:pPr>
      <w:r w:rsidRPr="009F278E">
        <w:rPr>
          <w:sz w:val="20"/>
          <w:szCs w:val="20"/>
        </w:rPr>
        <w:t xml:space="preserve">Ф.И.О. </w:t>
      </w:r>
      <w:r>
        <w:rPr>
          <w:sz w:val="20"/>
          <w:szCs w:val="20"/>
        </w:rPr>
        <w:t>спортсмена</w:t>
      </w:r>
      <w:r w:rsidRPr="009F278E">
        <w:rPr>
          <w:sz w:val="20"/>
          <w:szCs w:val="20"/>
        </w:rPr>
        <w:t xml:space="preserve"> _______________________________________________________________</w:t>
      </w:r>
      <w:r>
        <w:rPr>
          <w:sz w:val="20"/>
          <w:szCs w:val="20"/>
        </w:rPr>
        <w:t xml:space="preserve"> СНИЛС</w:t>
      </w:r>
      <w:r w:rsidRPr="009F278E">
        <w:rPr>
          <w:sz w:val="20"/>
          <w:szCs w:val="20"/>
        </w:rPr>
        <w:t>_</w:t>
      </w:r>
      <w:r>
        <w:rPr>
          <w:sz w:val="20"/>
          <w:szCs w:val="20"/>
        </w:rPr>
        <w:t>________________</w:t>
      </w:r>
      <w:r w:rsidRPr="009F278E">
        <w:rPr>
          <w:sz w:val="20"/>
          <w:szCs w:val="20"/>
        </w:rPr>
        <w:t xml:space="preserve"> </w:t>
      </w:r>
    </w:p>
    <w:p w:rsidR="00F90307" w:rsidRDefault="00F90307" w:rsidP="00062D37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Дата</w:t>
      </w:r>
      <w:r w:rsidRPr="009F278E">
        <w:rPr>
          <w:sz w:val="20"/>
          <w:szCs w:val="20"/>
        </w:rPr>
        <w:t xml:space="preserve"> рождения __________________________</w:t>
      </w:r>
    </w:p>
    <w:p w:rsidR="00F90307" w:rsidRDefault="00F90307" w:rsidP="00062D37">
      <w:pPr>
        <w:pStyle w:val="Default"/>
        <w:spacing w:line="360" w:lineRule="auto"/>
        <w:rPr>
          <w:sz w:val="20"/>
          <w:szCs w:val="20"/>
        </w:rPr>
      </w:pPr>
      <w:r w:rsidRPr="009F278E">
        <w:rPr>
          <w:sz w:val="20"/>
          <w:szCs w:val="20"/>
        </w:rPr>
        <w:t xml:space="preserve"> </w:t>
      </w:r>
      <w:r>
        <w:rPr>
          <w:sz w:val="20"/>
          <w:szCs w:val="20"/>
        </w:rPr>
        <w:t>образовательное учреждение (факультет, курс, группа) ____________________________________________________</w:t>
      </w:r>
    </w:p>
    <w:p w:rsidR="00F90307" w:rsidRDefault="00F90307" w:rsidP="00062D37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место работы</w:t>
      </w:r>
      <w:r w:rsidRPr="009F278E">
        <w:rPr>
          <w:sz w:val="20"/>
          <w:szCs w:val="20"/>
        </w:rPr>
        <w:t xml:space="preserve"> ______________</w:t>
      </w:r>
      <w:r>
        <w:rPr>
          <w:sz w:val="20"/>
          <w:szCs w:val="20"/>
        </w:rPr>
        <w:t>___________________________________________________________________________</w:t>
      </w:r>
    </w:p>
    <w:p w:rsidR="00F90307" w:rsidRDefault="00F90307" w:rsidP="00062D37">
      <w:pPr>
        <w:pStyle w:val="Default"/>
        <w:spacing w:line="360" w:lineRule="auto"/>
        <w:rPr>
          <w:sz w:val="20"/>
          <w:szCs w:val="20"/>
        </w:rPr>
      </w:pPr>
      <w:r w:rsidRPr="009F278E">
        <w:rPr>
          <w:sz w:val="20"/>
          <w:szCs w:val="20"/>
        </w:rPr>
        <w:t>Гражданство ___________________________</w:t>
      </w:r>
      <w:r w:rsidRPr="009F278E">
        <w:rPr>
          <w:sz w:val="20"/>
          <w:szCs w:val="20"/>
        </w:rPr>
        <w:softHyphen/>
      </w:r>
      <w:r w:rsidRPr="009F278E">
        <w:rPr>
          <w:sz w:val="20"/>
          <w:szCs w:val="20"/>
        </w:rPr>
        <w:softHyphen/>
      </w:r>
      <w:r>
        <w:rPr>
          <w:sz w:val="20"/>
          <w:szCs w:val="20"/>
        </w:rPr>
        <w:t>_______________________</w:t>
      </w:r>
    </w:p>
    <w:p w:rsidR="00F90307" w:rsidRPr="009F278E" w:rsidRDefault="00F90307" w:rsidP="00062D37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А</w:t>
      </w:r>
      <w:r w:rsidRPr="009F278E">
        <w:rPr>
          <w:sz w:val="20"/>
          <w:szCs w:val="20"/>
        </w:rPr>
        <w:t>дрес</w:t>
      </w:r>
      <w:r>
        <w:rPr>
          <w:sz w:val="20"/>
          <w:szCs w:val="20"/>
        </w:rPr>
        <w:t xml:space="preserve"> проживания _____</w:t>
      </w:r>
      <w:r w:rsidRPr="009F278E">
        <w:rPr>
          <w:sz w:val="20"/>
          <w:szCs w:val="20"/>
        </w:rPr>
        <w:t>____________________________</w:t>
      </w:r>
      <w:r>
        <w:rPr>
          <w:sz w:val="20"/>
          <w:szCs w:val="20"/>
        </w:rPr>
        <w:t>___________</w:t>
      </w:r>
      <w:r w:rsidRPr="009F278E">
        <w:rPr>
          <w:sz w:val="20"/>
          <w:szCs w:val="20"/>
        </w:rPr>
        <w:t>_</w:t>
      </w:r>
    </w:p>
    <w:p w:rsidR="00F90307" w:rsidRPr="009F278E" w:rsidRDefault="00F90307" w:rsidP="00062D37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Контактный</w:t>
      </w:r>
      <w:r w:rsidRPr="009F278E">
        <w:rPr>
          <w:sz w:val="20"/>
          <w:szCs w:val="20"/>
        </w:rPr>
        <w:t xml:space="preserve"> телефон _____________________________</w:t>
      </w:r>
      <w:r>
        <w:rPr>
          <w:sz w:val="20"/>
          <w:szCs w:val="20"/>
        </w:rPr>
        <w:t>_______________</w:t>
      </w:r>
    </w:p>
    <w:p w:rsidR="00F90307" w:rsidRDefault="00F90307" w:rsidP="00062D37">
      <w:pPr>
        <w:pStyle w:val="Default"/>
        <w:spacing w:line="360" w:lineRule="auto"/>
        <w:rPr>
          <w:sz w:val="20"/>
          <w:szCs w:val="20"/>
        </w:rPr>
      </w:pPr>
      <w:r w:rsidRPr="009F278E">
        <w:rPr>
          <w:sz w:val="20"/>
          <w:szCs w:val="20"/>
        </w:rPr>
        <w:t>Электронная почта ________________________________</w:t>
      </w:r>
      <w:r>
        <w:rPr>
          <w:sz w:val="20"/>
          <w:szCs w:val="20"/>
        </w:rPr>
        <w:t>______________</w:t>
      </w:r>
    </w:p>
    <w:p w:rsidR="00F90307" w:rsidRPr="00231B07" w:rsidRDefault="00F90307" w:rsidP="00062D37">
      <w:pPr>
        <w:pStyle w:val="Default"/>
        <w:spacing w:line="360" w:lineRule="auto"/>
        <w:rPr>
          <w:sz w:val="20"/>
          <w:szCs w:val="20"/>
        </w:rPr>
      </w:pPr>
      <w:r w:rsidRPr="003C0523">
        <w:rPr>
          <w:sz w:val="20"/>
          <w:szCs w:val="20"/>
        </w:rPr>
        <w:t>УИН участника движения ВФСК «Готов к труду и обороне»</w:t>
      </w:r>
      <w:r>
        <w:t xml:space="preserve"> ______________________________</w:t>
      </w:r>
    </w:p>
    <w:p w:rsidR="00F90307" w:rsidRPr="009F278E" w:rsidRDefault="00F90307" w:rsidP="00062D37">
      <w:pPr>
        <w:pStyle w:val="Default"/>
        <w:spacing w:line="360" w:lineRule="auto"/>
        <w:rPr>
          <w:b/>
          <w:bCs/>
          <w:sz w:val="20"/>
          <w:szCs w:val="20"/>
        </w:rPr>
      </w:pPr>
      <w:r w:rsidRPr="009F278E">
        <w:rPr>
          <w:b/>
          <w:bCs/>
          <w:sz w:val="20"/>
          <w:szCs w:val="20"/>
        </w:rPr>
        <w:t>Предоставляю следующие документы:</w:t>
      </w:r>
    </w:p>
    <w:p w:rsidR="00F90307" w:rsidRDefault="00F90307" w:rsidP="00062D37">
      <w:pPr>
        <w:pStyle w:val="Default"/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</w:t>
      </w:r>
      <w:r w:rsidRPr="009F278E">
        <w:rPr>
          <w:b/>
          <w:bCs/>
          <w:sz w:val="20"/>
          <w:szCs w:val="20"/>
        </w:rPr>
        <w:t xml:space="preserve">. Копия паспорта. </w:t>
      </w:r>
    </w:p>
    <w:p w:rsidR="00F90307" w:rsidRPr="009F278E" w:rsidRDefault="00F90307" w:rsidP="00062D37">
      <w:pPr>
        <w:pStyle w:val="Default"/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</w:t>
      </w:r>
      <w:r w:rsidRPr="009F278E">
        <w:rPr>
          <w:b/>
          <w:bCs/>
          <w:sz w:val="20"/>
          <w:szCs w:val="20"/>
        </w:rPr>
        <w:t xml:space="preserve">. Фотография 3х4 - 2 шт. </w:t>
      </w:r>
    </w:p>
    <w:p w:rsidR="00F90307" w:rsidRPr="009F278E" w:rsidRDefault="00F90307" w:rsidP="00A0120B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9F278E">
        <w:rPr>
          <w:sz w:val="20"/>
          <w:szCs w:val="20"/>
        </w:rPr>
        <w:t>С Уставом МАУ ДО «Спортивная школа № 6» г. Улан-Удэ» (далее Учреждение), Лицензией об образовательной деятельности, Положением о порядке приема на обучение по дополнительным образовательным программам спортивной подготовки Учреждения, Положением о порядке и основаниях перевода, отчисления и восстановления обучающихся Учреждения, Положением о приёмной комиссии Учреждения, Положением о правилах внутреннего распорядка спортсменов Учреждения и другими локальными актами, регламентирующими организацию процесса по освоению</w:t>
      </w:r>
      <w:r>
        <w:rPr>
          <w:sz w:val="20"/>
          <w:szCs w:val="20"/>
        </w:rPr>
        <w:t xml:space="preserve"> </w:t>
      </w:r>
      <w:r w:rsidRPr="009F278E">
        <w:rPr>
          <w:sz w:val="20"/>
          <w:szCs w:val="20"/>
        </w:rPr>
        <w:t>дополнительны</w:t>
      </w:r>
      <w:r>
        <w:rPr>
          <w:sz w:val="20"/>
          <w:szCs w:val="20"/>
        </w:rPr>
        <w:t>х</w:t>
      </w:r>
      <w:r w:rsidRPr="009F278E">
        <w:rPr>
          <w:sz w:val="20"/>
          <w:szCs w:val="20"/>
        </w:rPr>
        <w:t xml:space="preserve"> образовательны</w:t>
      </w:r>
      <w:r>
        <w:rPr>
          <w:sz w:val="20"/>
          <w:szCs w:val="20"/>
        </w:rPr>
        <w:t>х</w:t>
      </w:r>
      <w:r w:rsidRPr="009F278E">
        <w:rPr>
          <w:sz w:val="20"/>
          <w:szCs w:val="20"/>
        </w:rPr>
        <w:t xml:space="preserve"> программ спортивной подготовки, ознакомлен(а) и обязуюсь их выполнять.  В случае невозможности посещения занятий (по болезни, семейным обстоятельствам, переездом, нежеланием заниматься и др.) обязуюсь письменно уведомить администрацию Учреждения и тренера-преподавателя.</w:t>
      </w:r>
    </w:p>
    <w:p w:rsidR="00F90307" w:rsidRPr="009F278E" w:rsidRDefault="00F90307" w:rsidP="00062D37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9F278E">
        <w:rPr>
          <w:sz w:val="20"/>
          <w:szCs w:val="20"/>
        </w:rPr>
        <w:t xml:space="preserve">Согласен(на) на обработку персональных данных свободно, своей волей и в своем интересе, в силу статьи 9 Федерального закона от 27.07.2006 № 152 «О персональных данных» даю согласие МАУ ДО «СШ № 6» г. Улан-Удэ, расположенному по адресу: г. Улан-Удэ, ул. Трубачеева, 24 на обработку (любое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уничтожение/обновление, изменение) извлечение, использование, передачу (распространение, предоставление, доступ) обезличивание, блокирование, удаление, уничтожение) и уполномоченными им третьими лицами персональных данных указанных в настоящем заявлении, а также данные свидетельства о рождении или паспорта. Настоящее согласие на обработку персональных данных действует со дня его подписания и дается МАУ ДО «СШ № 6» г. Улан-Удэ на весь срок прохождения спортивной подготовки спортсмена. На основании части 2 статьи 9 Федерального закона от 27.07.2006 № 152 «О персональных данных» настоящее согласие на обработку персональных данных может быть отозвано мною на основании письменного заявления в произвольной форме, в порядке, установленном действующим законодательством. </w:t>
      </w:r>
    </w:p>
    <w:p w:rsidR="00F90307" w:rsidRDefault="00F90307" w:rsidP="004D01C0">
      <w:pPr>
        <w:pStyle w:val="Default"/>
        <w:rPr>
          <w:sz w:val="20"/>
          <w:szCs w:val="20"/>
        </w:rPr>
      </w:pPr>
    </w:p>
    <w:p w:rsidR="00F90307" w:rsidRDefault="00F90307" w:rsidP="004D01C0">
      <w:pPr>
        <w:pStyle w:val="Default"/>
        <w:rPr>
          <w:sz w:val="20"/>
          <w:szCs w:val="20"/>
        </w:rPr>
      </w:pPr>
    </w:p>
    <w:p w:rsidR="00F90307" w:rsidRPr="004D01C0" w:rsidRDefault="00F90307" w:rsidP="004D01C0">
      <w:pPr>
        <w:pStyle w:val="Default"/>
        <w:rPr>
          <w:sz w:val="20"/>
          <w:szCs w:val="20"/>
        </w:rPr>
      </w:pPr>
      <w:r w:rsidRPr="004D01C0">
        <w:rPr>
          <w:sz w:val="20"/>
          <w:szCs w:val="20"/>
        </w:rPr>
        <w:t>«___» ______________ 20_______ г.  ___________________________</w:t>
      </w:r>
      <w:r>
        <w:rPr>
          <w:sz w:val="20"/>
          <w:szCs w:val="20"/>
        </w:rPr>
        <w:t>____</w:t>
      </w:r>
      <w:r w:rsidRPr="004D01C0">
        <w:rPr>
          <w:sz w:val="20"/>
          <w:szCs w:val="20"/>
        </w:rPr>
        <w:t>_          _________________________________</w:t>
      </w:r>
    </w:p>
    <w:p w:rsidR="00F90307" w:rsidRPr="004D01C0" w:rsidRDefault="00F90307" w:rsidP="004D01C0">
      <w:pPr>
        <w:pStyle w:val="Default"/>
        <w:rPr>
          <w:sz w:val="16"/>
          <w:szCs w:val="16"/>
        </w:rPr>
      </w:pPr>
      <w:r w:rsidRPr="004D01C0">
        <w:rPr>
          <w:sz w:val="20"/>
          <w:szCs w:val="20"/>
        </w:rPr>
        <w:t xml:space="preserve">                                                                 </w:t>
      </w:r>
      <w:r>
        <w:rPr>
          <w:sz w:val="20"/>
          <w:szCs w:val="20"/>
        </w:rPr>
        <w:t xml:space="preserve">         </w:t>
      </w:r>
      <w:r w:rsidRPr="004D01C0">
        <w:rPr>
          <w:sz w:val="20"/>
          <w:szCs w:val="20"/>
        </w:rPr>
        <w:t xml:space="preserve"> </w:t>
      </w:r>
      <w:r w:rsidRPr="004D01C0">
        <w:rPr>
          <w:sz w:val="16"/>
          <w:szCs w:val="16"/>
        </w:rPr>
        <w:t xml:space="preserve">Подпись </w:t>
      </w:r>
      <w:r>
        <w:rPr>
          <w:sz w:val="16"/>
          <w:szCs w:val="16"/>
        </w:rPr>
        <w:t>спортсмена</w:t>
      </w:r>
      <w:r w:rsidRPr="004D01C0">
        <w:rPr>
          <w:sz w:val="16"/>
          <w:szCs w:val="16"/>
        </w:rPr>
        <w:t xml:space="preserve">                                    </w:t>
      </w:r>
      <w:r>
        <w:rPr>
          <w:sz w:val="16"/>
          <w:szCs w:val="16"/>
        </w:rPr>
        <w:t xml:space="preserve">                 </w:t>
      </w:r>
      <w:r w:rsidRPr="004D01C0">
        <w:rPr>
          <w:sz w:val="16"/>
          <w:szCs w:val="16"/>
        </w:rPr>
        <w:t xml:space="preserve">  (Расшифровка подписи</w:t>
      </w:r>
      <w:r>
        <w:rPr>
          <w:sz w:val="16"/>
          <w:szCs w:val="16"/>
        </w:rPr>
        <w:t>)</w:t>
      </w:r>
      <w:r w:rsidRPr="004D01C0">
        <w:rPr>
          <w:sz w:val="16"/>
          <w:szCs w:val="16"/>
        </w:rPr>
        <w:t xml:space="preserve"> </w:t>
      </w:r>
    </w:p>
    <w:sectPr w:rsidR="00F90307" w:rsidRPr="004D01C0" w:rsidSect="00005451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0272"/>
    <w:rsid w:val="00005451"/>
    <w:rsid w:val="00062D37"/>
    <w:rsid w:val="000E0BBF"/>
    <w:rsid w:val="001114CF"/>
    <w:rsid w:val="001277B1"/>
    <w:rsid w:val="00171B14"/>
    <w:rsid w:val="00231B07"/>
    <w:rsid w:val="00254112"/>
    <w:rsid w:val="00395317"/>
    <w:rsid w:val="003C0523"/>
    <w:rsid w:val="004D01C0"/>
    <w:rsid w:val="00534340"/>
    <w:rsid w:val="0073295C"/>
    <w:rsid w:val="00872B9A"/>
    <w:rsid w:val="008F2779"/>
    <w:rsid w:val="009F278E"/>
    <w:rsid w:val="00A0120B"/>
    <w:rsid w:val="00AA79F5"/>
    <w:rsid w:val="00B544BF"/>
    <w:rsid w:val="00BF117F"/>
    <w:rsid w:val="00C05FD0"/>
    <w:rsid w:val="00C40AD9"/>
    <w:rsid w:val="00CE0668"/>
    <w:rsid w:val="00D22080"/>
    <w:rsid w:val="00DD2397"/>
    <w:rsid w:val="00EA6E9F"/>
    <w:rsid w:val="00ED1897"/>
    <w:rsid w:val="00F37D7D"/>
    <w:rsid w:val="00F80272"/>
    <w:rsid w:val="00F90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66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C05F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</TotalTime>
  <Pages>1</Pages>
  <Words>535</Words>
  <Characters>3053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Вера Дамбиевна</cp:lastModifiedBy>
  <cp:revision>7</cp:revision>
  <dcterms:created xsi:type="dcterms:W3CDTF">2023-07-24T07:09:00Z</dcterms:created>
  <dcterms:modified xsi:type="dcterms:W3CDTF">2023-09-21T06:05:00Z</dcterms:modified>
</cp:coreProperties>
</file>